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51B" w:rsidRDefault="000E7807">
      <w:pPr>
        <w:pStyle w:val="Standard"/>
        <w:jc w:val="center"/>
      </w:pPr>
      <w:bookmarkStart w:id="0" w:name="_GoBack"/>
      <w:bookmarkEnd w:id="0"/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-699772</wp:posOffset>
                </wp:positionH>
                <wp:positionV relativeFrom="paragraph">
                  <wp:posOffset>-679454</wp:posOffset>
                </wp:positionV>
                <wp:extent cx="7640324" cy="10566404"/>
                <wp:effectExtent l="0" t="0" r="17776" b="25396"/>
                <wp:wrapNone/>
                <wp:docPr id="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324" cy="1056640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AC3F6"/>
                            </a:gs>
                            <a:gs pos="100000">
                              <a:srgbClr val="C1D8F8"/>
                            </a:gs>
                          </a:gsLst>
                          <a:lin ang="5400000"/>
                        </a:gra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638E686" id="Прямоугольник 2" o:spid="_x0000_s1026" style="position:absolute;margin-left:-55.1pt;margin-top:-53.5pt;width:601.6pt;height:832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" fillcolor="#9ac3f6" strokecolor="#41719c" strokeweight=".35281mm">
                <v:fill color2="#c1d8f8" focus="100%" type="gradient">
                  <o:fill v:ext="view" type="gradientUnscaled"/>
                </v:fill>
                <v:textbox inset="0,0,0,0"/>
              </v:rect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-699772</wp:posOffset>
            </wp:positionH>
            <wp:positionV relativeFrom="paragraph">
              <wp:posOffset>-151132</wp:posOffset>
            </wp:positionV>
            <wp:extent cx="7538715" cy="1219196"/>
            <wp:effectExtent l="0" t="0" r="5085" b="4"/>
            <wp:wrapNone/>
            <wp:docPr id="2" name="Рисунок 3" descr="https://avatars.mds.yandex.net/i?id=1da9b70e020556dcf8dd58d06ad0c203_l-5013999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12688" t="18255" r="13796" b="9799"/>
                    <a:stretch>
                      <a:fillRect/>
                    </a:stretch>
                  </pic:blipFill>
                  <pic:spPr>
                    <a:xfrm>
                      <a:off x="0" y="0"/>
                      <a:ext cx="7538715" cy="121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40"/>
          <w:szCs w:val="32"/>
        </w:rPr>
        <w:t xml:space="preserve"> ВЫБОРЫ В СОВЕТ СТАРШЕКЛАССНИКОВ 2023</w:t>
      </w:r>
    </w:p>
    <w:p w:rsidR="0026451B" w:rsidRDefault="000E7807">
      <w:pPr>
        <w:pStyle w:val="Standard"/>
        <w:jc w:val="center"/>
        <w:rPr>
          <w:b/>
          <w:bCs/>
          <w:i/>
          <w:iCs/>
          <w:color w:val="FFFFFF"/>
          <w:sz w:val="40"/>
          <w:szCs w:val="32"/>
        </w:rPr>
      </w:pPr>
      <w:r>
        <w:rPr>
          <w:b/>
          <w:bCs/>
          <w:i/>
          <w:iCs/>
          <w:color w:val="FFFFFF"/>
          <w:sz w:val="40"/>
          <w:szCs w:val="32"/>
        </w:rPr>
        <w:t>Кандидаты на должность</w:t>
      </w:r>
    </w:p>
    <w:p w:rsidR="0026451B" w:rsidRDefault="0026451B">
      <w:pPr>
        <w:pStyle w:val="Standard"/>
        <w:jc w:val="center"/>
        <w:rPr>
          <w:b/>
          <w:bCs/>
          <w:i/>
          <w:iCs/>
          <w:color w:val="FFFFFF"/>
          <w:sz w:val="20"/>
          <w:szCs w:val="32"/>
        </w:rPr>
      </w:pPr>
    </w:p>
    <w:p w:rsidR="0026451B" w:rsidRDefault="000E7807">
      <w:pPr>
        <w:pStyle w:val="Standard"/>
        <w:jc w:val="center"/>
        <w:rPr>
          <w:b/>
          <w:bCs/>
          <w:i/>
          <w:iCs/>
          <w:color w:val="FFFFFF"/>
          <w:sz w:val="44"/>
          <w:szCs w:val="32"/>
        </w:rPr>
      </w:pPr>
      <w:r>
        <w:rPr>
          <w:b/>
          <w:bCs/>
          <w:i/>
          <w:iCs/>
          <w:color w:val="FFFFFF"/>
          <w:sz w:val="44"/>
          <w:szCs w:val="32"/>
        </w:rPr>
        <w:t xml:space="preserve">Рудольф Дарья и Сафронова Анастасия </w:t>
      </w:r>
    </w:p>
    <w:p w:rsidR="0026451B" w:rsidRDefault="000E780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-29205</wp:posOffset>
            </wp:positionH>
            <wp:positionV relativeFrom="paragraph">
              <wp:posOffset>179066</wp:posOffset>
            </wp:positionV>
            <wp:extent cx="3239133" cy="3007361"/>
            <wp:effectExtent l="0" t="0" r="0" b="2539"/>
            <wp:wrapTight wrapText="bothSides">
              <wp:wrapPolygon edited="0">
                <wp:start x="0" y="0"/>
                <wp:lineTo x="0" y="21481"/>
                <wp:lineTo x="21473" y="21481"/>
                <wp:lineTo x="21473" y="0"/>
                <wp:lineTo x="0" y="0"/>
              </wp:wrapPolygon>
            </wp:wrapTight>
            <wp:docPr id="3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</a:blip>
                    <a:srcRect b="35434"/>
                    <a:stretch>
                      <a:fillRect/>
                    </a:stretch>
                  </pic:blipFill>
                  <pic:spPr>
                    <a:xfrm>
                      <a:off x="0" y="0"/>
                      <a:ext cx="3239133" cy="3007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6451B" w:rsidRDefault="000E7807">
      <w:pPr>
        <w:pStyle w:val="Standard"/>
        <w:jc w:val="both"/>
      </w:pPr>
      <w:r>
        <w:rPr>
          <w:b/>
          <w:bCs/>
          <w:i/>
          <w:iCs/>
          <w:color w:val="0070C0"/>
          <w:sz w:val="40"/>
          <w:szCs w:val="32"/>
        </w:rPr>
        <w:t xml:space="preserve">О нас: </w:t>
      </w:r>
      <w:r>
        <w:rPr>
          <w:sz w:val="40"/>
          <w:szCs w:val="32"/>
        </w:rPr>
        <w:t xml:space="preserve">Ученицы 8 «Б» класса дружелюбные, ответственные, творческие, общительные, </w:t>
      </w:r>
      <w:r>
        <w:rPr>
          <w:sz w:val="40"/>
          <w:szCs w:val="32"/>
        </w:rPr>
        <w:t>отзывчивые, честные и целеустремленные, любим участвовать и проводить школьные мероприятия.</w:t>
      </w:r>
    </w:p>
    <w:p w:rsidR="0026451B" w:rsidRDefault="0026451B">
      <w:pPr>
        <w:pStyle w:val="Standard"/>
        <w:jc w:val="both"/>
        <w:rPr>
          <w:sz w:val="32"/>
        </w:rPr>
      </w:pPr>
    </w:p>
    <w:p w:rsidR="0026451B" w:rsidRDefault="0026451B">
      <w:pPr>
        <w:pStyle w:val="Standard"/>
        <w:jc w:val="both"/>
        <w:rPr>
          <w:sz w:val="32"/>
        </w:rPr>
      </w:pPr>
    </w:p>
    <w:p w:rsidR="0026451B" w:rsidRDefault="000E7807">
      <w:pPr>
        <w:pStyle w:val="Standard"/>
        <w:jc w:val="both"/>
      </w:pPr>
      <w:r>
        <w:rPr>
          <w:b/>
          <w:bCs/>
          <w:i/>
          <w:iCs/>
          <w:color w:val="0070C0"/>
          <w:sz w:val="40"/>
          <w:szCs w:val="32"/>
        </w:rPr>
        <w:t>Любимые предметы:</w:t>
      </w:r>
      <w:r>
        <w:rPr>
          <w:color w:val="0070C0"/>
          <w:sz w:val="40"/>
          <w:szCs w:val="32"/>
        </w:rPr>
        <w:t xml:space="preserve"> </w:t>
      </w:r>
      <w:r>
        <w:rPr>
          <w:sz w:val="40"/>
          <w:szCs w:val="32"/>
        </w:rPr>
        <w:t>Музыка, обществознание, алгебра, английский язык, русский язык.</w:t>
      </w:r>
    </w:p>
    <w:p w:rsidR="0026451B" w:rsidRDefault="000E7807">
      <w:pPr>
        <w:pStyle w:val="Standard"/>
        <w:jc w:val="both"/>
      </w:pPr>
      <w:r>
        <w:rPr>
          <w:b/>
          <w:bCs/>
          <w:i/>
          <w:iCs/>
          <w:sz w:val="40"/>
          <w:szCs w:val="32"/>
        </w:rPr>
        <w:t xml:space="preserve">Наша цель: </w:t>
      </w:r>
      <w:r>
        <w:rPr>
          <w:sz w:val="40"/>
          <w:szCs w:val="32"/>
        </w:rPr>
        <w:t>Сделать школу приятной, удобной и комфортной для вас. Будем поддержив</w:t>
      </w:r>
      <w:r>
        <w:rPr>
          <w:sz w:val="40"/>
          <w:szCs w:val="32"/>
        </w:rPr>
        <w:t>ать и прислушиваться к вашим советам. Давайте прославим нашу школу, потому что она лучшая!</w:t>
      </w:r>
    </w:p>
    <w:p w:rsidR="0026451B" w:rsidRDefault="000E7807">
      <w:pPr>
        <w:pStyle w:val="Standard"/>
        <w:jc w:val="both"/>
      </w:pPr>
      <w:r>
        <w:rPr>
          <w:b/>
          <w:bCs/>
          <w:i/>
          <w:iCs/>
          <w:color w:val="0070C0"/>
          <w:sz w:val="40"/>
          <w:szCs w:val="32"/>
        </w:rPr>
        <w:t>Основные направления программы:</w:t>
      </w:r>
    </w:p>
    <w:p w:rsidR="0026451B" w:rsidRDefault="000E7807">
      <w:pPr>
        <w:pStyle w:val="Standard"/>
        <w:jc w:val="both"/>
      </w:pPr>
      <w:r>
        <w:rPr>
          <w:sz w:val="40"/>
          <w:szCs w:val="32"/>
        </w:rPr>
        <w:t>1. Привлечь как можно больше учеников для участия в мероприятиях и конкурсах!</w:t>
      </w:r>
    </w:p>
    <w:p w:rsidR="0026451B" w:rsidRDefault="000E7807">
      <w:pPr>
        <w:pStyle w:val="Standard"/>
        <w:jc w:val="both"/>
      </w:pPr>
      <w:r>
        <w:rPr>
          <w:sz w:val="40"/>
          <w:szCs w:val="32"/>
        </w:rPr>
        <w:t>2. Введение дня без формы! (1 раз в четверть)</w:t>
      </w:r>
    </w:p>
    <w:p w:rsidR="0026451B" w:rsidRDefault="000E7807">
      <w:pPr>
        <w:pStyle w:val="Standard"/>
        <w:jc w:val="both"/>
      </w:pPr>
      <w:r>
        <w:rPr>
          <w:sz w:val="40"/>
          <w:szCs w:val="32"/>
        </w:rPr>
        <w:t>3. Создан</w:t>
      </w:r>
      <w:r>
        <w:rPr>
          <w:sz w:val="40"/>
          <w:szCs w:val="32"/>
        </w:rPr>
        <w:t>ия анонимного ящика для предложений учащихся!</w:t>
      </w:r>
    </w:p>
    <w:p w:rsidR="0026451B" w:rsidRDefault="000E7807">
      <w:pPr>
        <w:pStyle w:val="Standard"/>
        <w:jc w:val="both"/>
      </w:pPr>
      <w:r>
        <w:rPr>
          <w:sz w:val="40"/>
          <w:szCs w:val="32"/>
        </w:rPr>
        <w:t>4. Добавить оплату наличным расчетом в буфет!</w:t>
      </w:r>
    </w:p>
    <w:p w:rsidR="0026451B" w:rsidRDefault="000E7807">
      <w:pPr>
        <w:pStyle w:val="Standard"/>
        <w:jc w:val="both"/>
      </w:pPr>
      <w:r>
        <w:rPr>
          <w:noProof/>
          <w:sz w:val="40"/>
          <w:szCs w:val="32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692786</wp:posOffset>
                </wp:positionV>
                <wp:extent cx="3434084" cy="751837"/>
                <wp:effectExtent l="0" t="0" r="0" b="0"/>
                <wp:wrapNone/>
                <wp:docPr id="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4" cy="751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6451B" w:rsidRDefault="000E7807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</w:rPr>
                              <w:t xml:space="preserve">Мы надеемся </w:t>
                            </w:r>
                          </w:p>
                          <w:p w:rsidR="0026451B" w:rsidRDefault="000E7807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</w:rPr>
                              <w:t>на ваши голоса!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6.1pt;margin-top:54.55pt;width:270.4pt;height:5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" stroked="f">
                <v:textbox>
                  <w:txbxContent>
                    <w:p w:rsidR="0026451B" w:rsidRDefault="000E7807">
                      <w:pPr>
                        <w:jc w:val="center"/>
                        <w:rPr>
                          <w:b/>
                          <w:color w:val="0070C0"/>
                          <w:sz w:val="44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</w:rPr>
                        <w:t xml:space="preserve">Мы надеемся </w:t>
                      </w:r>
                    </w:p>
                    <w:p w:rsidR="0026451B" w:rsidRDefault="000E7807">
                      <w:pPr>
                        <w:jc w:val="center"/>
                        <w:rPr>
                          <w:b/>
                          <w:color w:val="0070C0"/>
                          <w:sz w:val="44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</w:rPr>
                        <w:t>на ваши голоса!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  <w:szCs w:val="32"/>
        </w:rPr>
        <w:t>5. Сохранить традиции школы! Ведь для того, чтобы создать что-то новое, нужно бережно сохранить старое!!!</w:t>
      </w:r>
    </w:p>
    <w:sectPr w:rsidR="0026451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807" w:rsidRDefault="000E7807">
      <w:r>
        <w:separator/>
      </w:r>
    </w:p>
  </w:endnote>
  <w:endnote w:type="continuationSeparator" w:id="0">
    <w:p w:rsidR="000E7807" w:rsidRDefault="000E7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807" w:rsidRDefault="000E7807">
      <w:r>
        <w:rPr>
          <w:color w:val="000000"/>
        </w:rPr>
        <w:separator/>
      </w:r>
    </w:p>
  </w:footnote>
  <w:footnote w:type="continuationSeparator" w:id="0">
    <w:p w:rsidR="000E7807" w:rsidRDefault="000E78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26451B"/>
    <w:rsid w:val="000E7807"/>
    <w:rsid w:val="0026451B"/>
    <w:rsid w:val="005A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F5358-21F7-4DFD-A186-7EE34DB0D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paragraph" w:styleId="a5">
    <w:name w:val="Balloon Text"/>
    <w:basedOn w:val="a"/>
    <w:rPr>
      <w:rFonts w:ascii="Segoe UI" w:hAnsi="Segoe UI" w:cs="Mangal"/>
      <w:sz w:val="18"/>
      <w:szCs w:val="16"/>
    </w:rPr>
  </w:style>
  <w:style w:type="character" w:customStyle="1" w:styleId="a6">
    <w:name w:val="Текст выноски Знак"/>
    <w:basedOn w:val="a0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Педагог-организатор</dc:creator>
  <cp:lastModifiedBy>Учетная запись Майкрософт</cp:lastModifiedBy>
  <cp:revision>2</cp:revision>
  <cp:lastPrinted>2023-09-19T01:05:00Z</cp:lastPrinted>
  <dcterms:created xsi:type="dcterms:W3CDTF">2023-10-11T16:35:00Z</dcterms:created>
  <dcterms:modified xsi:type="dcterms:W3CDTF">2023-10-11T16:35:00Z</dcterms:modified>
</cp:coreProperties>
</file>